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02117" w14:textId="3884E4C9" w:rsidR="00E82DE2" w:rsidRPr="000803CC" w:rsidRDefault="007C2BCE" w:rsidP="007C2BCE">
      <w:pPr>
        <w:tabs>
          <w:tab w:val="left" w:pos="714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715224" wp14:editId="7DD737AC">
                <wp:simplePos x="0" y="0"/>
                <wp:positionH relativeFrom="page">
                  <wp:align>right</wp:align>
                </wp:positionH>
                <wp:positionV relativeFrom="paragraph">
                  <wp:posOffset>2762250</wp:posOffset>
                </wp:positionV>
                <wp:extent cx="7467600" cy="61436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6143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7E7C2" w14:textId="77777777" w:rsidR="00F429C8" w:rsidRPr="00F429C8" w:rsidRDefault="00F429C8" w:rsidP="006867BA">
                            <w:pPr>
                              <w:spacing w:after="0"/>
                              <w:rPr>
                                <w:color w:val="7437BC" w:themeColor="accent1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6DF2E79" w14:textId="2F46DF47" w:rsidR="006867BA" w:rsidRPr="00F429C8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You’re Invited</w:t>
                            </w:r>
                            <w:r w:rsidR="002C21BA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to</w:t>
                            </w:r>
                            <w:r w:rsidR="00F429C8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2D44DFAB" w14:textId="48CA07AF" w:rsidR="006867BA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</w:t>
                            </w:r>
                            <w:r w:rsidRPr="006867BA">
                              <w:rPr>
                                <w:color w:val="7437BC" w:themeColor="accent1"/>
                                <w:sz w:val="52"/>
                                <w:szCs w:val="52"/>
                                <w:vertAlign w:val="superscript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General Service</w:t>
                            </w:r>
                            <w:r w:rsidRPr="00F429C8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Post Conference </w:t>
                            </w:r>
                          </w:p>
                          <w:p w14:paraId="3BFB0F10" w14:textId="77777777" w:rsidR="006867BA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29C8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Delegate Report </w:t>
                            </w:r>
                          </w:p>
                          <w:p w14:paraId="6D7C70F1" w14:textId="33C21568" w:rsidR="006867BA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29C8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Sunday Ju</w:t>
                            </w:r>
                            <w:r w:rsidR="00C664C2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ly 19</w:t>
                            </w:r>
                            <w:r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,</w:t>
                            </w:r>
                            <w:r w:rsidRPr="00F429C8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2:30</w:t>
                            </w:r>
                            <w:r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PM</w:t>
                            </w:r>
                            <w:r w:rsidRPr="00F429C8"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- 5:00</w:t>
                            </w:r>
                            <w:r>
                              <w:rPr>
                                <w:color w:val="7437BC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PM</w:t>
                            </w:r>
                          </w:p>
                          <w:p w14:paraId="5CBBEABE" w14:textId="77777777" w:rsidR="006867BA" w:rsidRPr="006867BA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867BA">
                              <w:rPr>
                                <w:color w:val="7437BC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Rocklin Fellowship </w:t>
                            </w:r>
                          </w:p>
                          <w:p w14:paraId="30296772" w14:textId="77777777" w:rsidR="006867BA" w:rsidRPr="006867BA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867BA">
                              <w:rPr>
                                <w:color w:val="7437BC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6015 Pacific Ave</w:t>
                            </w:r>
                          </w:p>
                          <w:p w14:paraId="3F7253E2" w14:textId="77777777" w:rsidR="006867BA" w:rsidRPr="006867BA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867BA">
                              <w:rPr>
                                <w:color w:val="7437BC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Rocklin, CA</w:t>
                            </w:r>
                          </w:p>
                          <w:p w14:paraId="47A69556" w14:textId="77C734CA" w:rsidR="006867BA" w:rsidRPr="006867BA" w:rsidRDefault="006867BA" w:rsidP="006867BA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867BA">
                              <w:rPr>
                                <w:color w:val="7437BC" w:themeColor="accent1"/>
                                <w:sz w:val="36"/>
                                <w:szCs w:val="3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Hosted by:</w:t>
                            </w:r>
                          </w:p>
                          <w:p w14:paraId="2E7E0E29" w14:textId="3261D02F" w:rsidR="00F429C8" w:rsidRPr="006867BA" w:rsidRDefault="00F429C8" w:rsidP="006867B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867BA">
                              <w:rPr>
                                <w:rFonts w:ascii="Arial" w:hAnsi="Arial" w:cs="Arial"/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District 20 Nevada County </w:t>
                            </w:r>
                          </w:p>
                          <w:p w14:paraId="40E87CF6" w14:textId="7AF947DD" w:rsidR="00F429C8" w:rsidRPr="006867BA" w:rsidRDefault="00F429C8" w:rsidP="006867B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867BA">
                              <w:rPr>
                                <w:rFonts w:ascii="Arial" w:hAnsi="Arial" w:cs="Arial"/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District 21 Placer County </w:t>
                            </w:r>
                          </w:p>
                          <w:p w14:paraId="1FE2B83A" w14:textId="4846F600" w:rsidR="00F429C8" w:rsidRPr="006867BA" w:rsidRDefault="00F429C8" w:rsidP="006867B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867BA">
                              <w:rPr>
                                <w:rFonts w:ascii="Arial" w:hAnsi="Arial" w:cs="Arial"/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District 22 El Dorado County</w:t>
                            </w:r>
                          </w:p>
                          <w:p w14:paraId="542C14E0" w14:textId="77777777" w:rsidR="00F429C8" w:rsidRDefault="00F429C8" w:rsidP="007C2BCE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CCD2A7B" w14:textId="18DE0D88" w:rsidR="00F429C8" w:rsidRDefault="00F429C8" w:rsidP="007C2BCE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All are welcome to hear our </w:t>
                            </w:r>
                            <w:r w:rsidRPr="006867BA">
                              <w:rPr>
                                <w:b/>
                                <w:bCs/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CNIA07 Area Delegate Claudio M</w:t>
                            </w:r>
                            <w:r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 share his experience at the 76 General Service Conference.</w:t>
                            </w:r>
                          </w:p>
                          <w:p w14:paraId="6E41AAFC" w14:textId="6BDC395F" w:rsidR="00F429C8" w:rsidRPr="00F429C8" w:rsidRDefault="00F429C8" w:rsidP="007C2BCE">
                            <w:pPr>
                              <w:spacing w:after="0"/>
                              <w:jc w:val="center"/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If you missed</w:t>
                            </w:r>
                            <w:r w:rsidR="006867BA"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the Post Conference </w:t>
                            </w:r>
                            <w:r w:rsidR="006867BA"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Assembly or want to join </w:t>
                            </w:r>
                            <w:r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this </w:t>
                            </w:r>
                            <w:r w:rsidR="006867BA"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in person </w:t>
                            </w:r>
                            <w:r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event </w:t>
                            </w:r>
                            <w:r w:rsidR="006867BA"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 hear what our Delegate heard, saw and felt at 76</w:t>
                            </w:r>
                            <w:r w:rsidR="006867BA" w:rsidRPr="006867BA">
                              <w:rPr>
                                <w:color w:val="7437BC" w:themeColor="accent1"/>
                                <w:sz w:val="32"/>
                                <w:szCs w:val="32"/>
                                <w:vertAlign w:val="superscript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6867BA"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Annual General Service Conference in New York</w:t>
                            </w:r>
                            <w:r>
                              <w:rPr>
                                <w:color w:val="7437BC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1C401AAD" w14:textId="77777777" w:rsidR="00F429C8" w:rsidRDefault="00F429C8" w:rsidP="007C2BCE">
                            <w:pPr>
                              <w:spacing w:after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2B80C88" w14:textId="77777777" w:rsidR="00F429C8" w:rsidRPr="00F429C8" w:rsidRDefault="00F429C8" w:rsidP="007C2BCE">
                            <w:pPr>
                              <w:spacing w:after="0"/>
                              <w:jc w:val="center"/>
                              <w:rPr>
                                <w:b/>
                                <w:color w:val="ED9AEC" w:themeColor="accent2" w:themeTint="66"/>
                                <w:sz w:val="32"/>
                                <w:szCs w:val="3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ED78013" w14:textId="77777777" w:rsidR="00F429C8" w:rsidRDefault="00F429C8" w:rsidP="007C2BCE">
                            <w:pPr>
                              <w:spacing w:after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0FD604B" w14:textId="77777777" w:rsidR="00F429C8" w:rsidRDefault="00F429C8" w:rsidP="00F429C8">
                            <w:pPr>
                              <w:spacing w:after="0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9FDE366" w14:textId="5B095B38" w:rsidR="007C2BCE" w:rsidRPr="007C2BCE" w:rsidRDefault="007C2BCE" w:rsidP="007C2BCE">
                            <w:pPr>
                              <w:spacing w:after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C2BCE">
                              <w:rPr>
                                <w:sz w:val="32"/>
                                <w:szCs w:val="32"/>
                              </w:rPr>
                              <w:t xml:space="preserve">For more information, visit </w:t>
                            </w:r>
                            <w:hyperlink r:id="rId10" w:history="1">
                              <w:r w:rsidRPr="007C2BCE">
                                <w:rPr>
                                  <w:rStyle w:val="Hyperlink"/>
                                  <w:sz w:val="32"/>
                                  <w:szCs w:val="32"/>
                                </w:rPr>
                                <w:t>www.aaplacer.org</w:t>
                              </w:r>
                            </w:hyperlink>
                            <w:r w:rsidRPr="007C2BCE">
                              <w:rPr>
                                <w:sz w:val="32"/>
                                <w:szCs w:val="32"/>
                              </w:rPr>
                              <w:t xml:space="preserve"> or email dcm@aaplacer.org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7152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36.8pt;margin-top:217.5pt;width:588pt;height:483.7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" stroked="f">
                <v:textbox>
                  <w:txbxContent>
                    <w:p w14:paraId="5DF7E7C2" w14:textId="77777777" w:rsidR="00F429C8" w:rsidRPr="00F429C8" w:rsidRDefault="00F429C8" w:rsidP="006867BA">
                      <w:pPr>
                        <w:spacing w:after="0"/>
                        <w:rPr>
                          <w:color w:val="7437BC" w:themeColor="accent1"/>
                          <w:sz w:val="48"/>
                          <w:szCs w:val="4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6DF2E79" w14:textId="2F46DF47" w:rsidR="006867BA" w:rsidRPr="00F429C8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You’re Invited</w:t>
                      </w:r>
                      <w:r w:rsidR="002C21BA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to</w:t>
                      </w:r>
                      <w:r w:rsidR="00F429C8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2D44DFAB" w14:textId="48CA07AF" w:rsidR="006867BA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76</w:t>
                      </w:r>
                      <w:r w:rsidRPr="006867BA">
                        <w:rPr>
                          <w:color w:val="7437BC" w:themeColor="accent1"/>
                          <w:sz w:val="52"/>
                          <w:szCs w:val="52"/>
                          <w:vertAlign w:val="superscript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General Service</w:t>
                      </w:r>
                      <w:r w:rsidRPr="00F429C8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Post Conference </w:t>
                      </w:r>
                    </w:p>
                    <w:p w14:paraId="3BFB0F10" w14:textId="77777777" w:rsidR="006867BA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29C8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Delegate Report </w:t>
                      </w:r>
                    </w:p>
                    <w:p w14:paraId="6D7C70F1" w14:textId="33C21568" w:rsidR="006867BA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29C8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Sunday Ju</w:t>
                      </w:r>
                      <w:r w:rsidR="00C664C2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ly 19</w:t>
                      </w:r>
                      <w:r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,</w:t>
                      </w:r>
                      <w:r w:rsidRPr="00F429C8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2:30</w:t>
                      </w:r>
                      <w:r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PM</w:t>
                      </w:r>
                      <w:r w:rsidRPr="00F429C8"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- 5:00</w:t>
                      </w:r>
                      <w:r>
                        <w:rPr>
                          <w:color w:val="7437BC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PM</w:t>
                      </w:r>
                    </w:p>
                    <w:p w14:paraId="5CBBEABE" w14:textId="77777777" w:rsidR="006867BA" w:rsidRPr="006867BA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67BA">
                        <w:rPr>
                          <w:color w:val="7437BC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Rocklin Fellowship </w:t>
                      </w:r>
                    </w:p>
                    <w:p w14:paraId="30296772" w14:textId="77777777" w:rsidR="006867BA" w:rsidRPr="006867BA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67BA">
                        <w:rPr>
                          <w:color w:val="7437BC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6015 Pacific Ave</w:t>
                      </w:r>
                    </w:p>
                    <w:p w14:paraId="3F7253E2" w14:textId="77777777" w:rsidR="006867BA" w:rsidRPr="006867BA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67BA">
                        <w:rPr>
                          <w:color w:val="7437BC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Rocklin, CA</w:t>
                      </w:r>
                    </w:p>
                    <w:p w14:paraId="47A69556" w14:textId="77C734CA" w:rsidR="006867BA" w:rsidRPr="006867BA" w:rsidRDefault="006867BA" w:rsidP="006867BA">
                      <w:pPr>
                        <w:spacing w:after="0"/>
                        <w:jc w:val="center"/>
                        <w:rPr>
                          <w:color w:val="7437BC" w:themeColor="accent1"/>
                          <w:sz w:val="36"/>
                          <w:szCs w:val="3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67BA">
                        <w:rPr>
                          <w:color w:val="7437BC" w:themeColor="accent1"/>
                          <w:sz w:val="36"/>
                          <w:szCs w:val="3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Hosted by:</w:t>
                      </w:r>
                    </w:p>
                    <w:p w14:paraId="2E7E0E29" w14:textId="3261D02F" w:rsidR="00F429C8" w:rsidRPr="006867BA" w:rsidRDefault="00F429C8" w:rsidP="006867B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rFonts w:ascii="Arial" w:hAnsi="Arial" w:cs="Arial"/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67BA">
                        <w:rPr>
                          <w:rFonts w:ascii="Arial" w:hAnsi="Arial" w:cs="Arial"/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District 20 Nevada County </w:t>
                      </w:r>
                    </w:p>
                    <w:p w14:paraId="40E87CF6" w14:textId="7AF947DD" w:rsidR="00F429C8" w:rsidRPr="006867BA" w:rsidRDefault="00F429C8" w:rsidP="006867B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rFonts w:ascii="Arial" w:hAnsi="Arial" w:cs="Arial"/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67BA">
                        <w:rPr>
                          <w:rFonts w:ascii="Arial" w:hAnsi="Arial" w:cs="Arial"/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District 21 Placer County </w:t>
                      </w:r>
                    </w:p>
                    <w:p w14:paraId="1FE2B83A" w14:textId="4846F600" w:rsidR="00F429C8" w:rsidRPr="006867BA" w:rsidRDefault="00F429C8" w:rsidP="006867B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rFonts w:ascii="Arial" w:hAnsi="Arial" w:cs="Arial"/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67BA">
                        <w:rPr>
                          <w:rFonts w:ascii="Arial" w:hAnsi="Arial" w:cs="Arial"/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District 22 El Dorado County</w:t>
                      </w:r>
                    </w:p>
                    <w:p w14:paraId="542C14E0" w14:textId="77777777" w:rsidR="00F429C8" w:rsidRDefault="00F429C8" w:rsidP="007C2BCE">
                      <w:pPr>
                        <w:spacing w:after="0"/>
                        <w:jc w:val="center"/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CCD2A7B" w14:textId="18DE0D88" w:rsidR="00F429C8" w:rsidRDefault="00F429C8" w:rsidP="007C2BCE">
                      <w:pPr>
                        <w:spacing w:after="0"/>
                        <w:jc w:val="center"/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All are welcome to hear our </w:t>
                      </w:r>
                      <w:r w:rsidRPr="006867BA">
                        <w:rPr>
                          <w:b/>
                          <w:bCs/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CNIA07 Area Delegate Claudio M</w:t>
                      </w:r>
                      <w:r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 share his experience at the 76 General Service Conference.</w:t>
                      </w:r>
                    </w:p>
                    <w:p w14:paraId="6E41AAFC" w14:textId="6BDC395F" w:rsidR="00F429C8" w:rsidRPr="00F429C8" w:rsidRDefault="00F429C8" w:rsidP="007C2BCE">
                      <w:pPr>
                        <w:spacing w:after="0"/>
                        <w:jc w:val="center"/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If you missed</w:t>
                      </w:r>
                      <w:r w:rsidR="006867BA"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the Post Conference </w:t>
                      </w:r>
                      <w:r w:rsidR="006867BA"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Assembly or want to join </w:t>
                      </w:r>
                      <w:r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this </w:t>
                      </w:r>
                      <w:r w:rsidR="006867BA"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in person </w:t>
                      </w:r>
                      <w:r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event </w:t>
                      </w:r>
                      <w:r w:rsidR="006867BA"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 hear what our Delegate heard, saw and felt at 76</w:t>
                      </w:r>
                      <w:r w:rsidR="006867BA" w:rsidRPr="006867BA">
                        <w:rPr>
                          <w:color w:val="7437BC" w:themeColor="accent1"/>
                          <w:sz w:val="32"/>
                          <w:szCs w:val="32"/>
                          <w:vertAlign w:val="superscript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6867BA"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Annual General Service Conference in New York</w:t>
                      </w:r>
                      <w:r>
                        <w:rPr>
                          <w:color w:val="7437BC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1C401AAD" w14:textId="77777777" w:rsidR="00F429C8" w:rsidRDefault="00F429C8" w:rsidP="007C2BCE">
                      <w:pPr>
                        <w:spacing w:after="0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62B80C88" w14:textId="77777777" w:rsidR="00F429C8" w:rsidRPr="00F429C8" w:rsidRDefault="00F429C8" w:rsidP="007C2BCE">
                      <w:pPr>
                        <w:spacing w:after="0"/>
                        <w:jc w:val="center"/>
                        <w:rPr>
                          <w:b/>
                          <w:color w:val="ED9AEC" w:themeColor="accent2" w:themeTint="66"/>
                          <w:sz w:val="32"/>
                          <w:szCs w:val="3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ED78013" w14:textId="77777777" w:rsidR="00F429C8" w:rsidRDefault="00F429C8" w:rsidP="007C2BCE">
                      <w:pPr>
                        <w:spacing w:after="0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10FD604B" w14:textId="77777777" w:rsidR="00F429C8" w:rsidRDefault="00F429C8" w:rsidP="00F429C8">
                      <w:pPr>
                        <w:spacing w:after="0"/>
                        <w:rPr>
                          <w:sz w:val="32"/>
                          <w:szCs w:val="32"/>
                        </w:rPr>
                      </w:pPr>
                    </w:p>
                    <w:p w14:paraId="09FDE366" w14:textId="5B095B38" w:rsidR="007C2BCE" w:rsidRPr="007C2BCE" w:rsidRDefault="007C2BCE" w:rsidP="007C2BCE">
                      <w:pPr>
                        <w:spacing w:after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7C2BCE">
                        <w:rPr>
                          <w:sz w:val="32"/>
                          <w:szCs w:val="32"/>
                        </w:rPr>
                        <w:t xml:space="preserve">For more information, visit </w:t>
                      </w:r>
                      <w:hyperlink r:id="rId11" w:history="1">
                        <w:r w:rsidRPr="007C2BCE">
                          <w:rPr>
                            <w:rStyle w:val="Hyperlink"/>
                            <w:sz w:val="32"/>
                            <w:szCs w:val="32"/>
                          </w:rPr>
                          <w:t>www.aaplacer.org</w:t>
                        </w:r>
                      </w:hyperlink>
                      <w:r w:rsidRPr="007C2BCE">
                        <w:rPr>
                          <w:sz w:val="32"/>
                          <w:szCs w:val="32"/>
                        </w:rPr>
                        <w:t xml:space="preserve"> or email dcm@aaplacer.org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6E0EC5F" wp14:editId="50A9533F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1695450" cy="2667000"/>
                <wp:effectExtent l="0" t="0" r="0" b="0"/>
                <wp:wrapSquare wrapText="bothSides"/>
                <wp:docPr id="13645914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26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71AB77" w14:textId="5C26A6D5" w:rsidR="007C2BCE" w:rsidRDefault="00F429C8" w:rsidP="007C2BCE">
                            <w:pPr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auto"/>
                                <w:sz w:val="48"/>
                                <w:szCs w:val="48"/>
                              </w:rPr>
                              <w:t>Panel 76 Post Conference Delegate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0EC5F" id="_x0000_s1027" type="#_x0000_t202" style="position:absolute;margin-left:0;margin-top:1.5pt;width:133.5pt;height:210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" stroked="f">
                <v:textbox>
                  <w:txbxContent>
                    <w:p w14:paraId="5171AB77" w14:textId="5C26A6D5" w:rsidR="007C2BCE" w:rsidRDefault="00F429C8" w:rsidP="007C2BCE">
                      <w:pPr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auto"/>
                          <w:sz w:val="48"/>
                          <w:szCs w:val="48"/>
                        </w:rPr>
                        <w:t>Panel 76 Post Conference Delegate Report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D6EDC"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3763C028" wp14:editId="30D72AB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3886200" cy="2590165"/>
            <wp:effectExtent l="0" t="0" r="0" b="635"/>
            <wp:wrapTight wrapText="bothSides">
              <wp:wrapPolygon edited="0">
                <wp:start x="0" y="0"/>
                <wp:lineTo x="0" y="21446"/>
                <wp:lineTo x="21494" y="21446"/>
                <wp:lineTo x="21494" y="0"/>
                <wp:lineTo x="0" y="0"/>
              </wp:wrapPolygon>
            </wp:wrapTight>
            <wp:docPr id="1" name="Picture 1" descr="Rows of colorful paper chain peo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ows of colorful paper chain peopl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90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82DE2" w:rsidRPr="000803CC">
      <w:headerReference w:type="default" r:id="rId13"/>
      <w:type w:val="continuous"/>
      <w:pgSz w:w="12240" w:h="15840"/>
      <w:pgMar w:top="1440" w:right="1720" w:bottom="280" w:left="1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DE338" w14:textId="77777777" w:rsidR="00E92F12" w:rsidRDefault="00E92F12" w:rsidP="002F242C">
      <w:r>
        <w:separator/>
      </w:r>
    </w:p>
  </w:endnote>
  <w:endnote w:type="continuationSeparator" w:id="0">
    <w:p w14:paraId="732B9145" w14:textId="77777777" w:rsidR="00E92F12" w:rsidRDefault="00E92F12" w:rsidP="002F2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3BAD8" w14:textId="77777777" w:rsidR="00E92F12" w:rsidRDefault="00E92F12" w:rsidP="002F242C">
      <w:r>
        <w:separator/>
      </w:r>
    </w:p>
  </w:footnote>
  <w:footnote w:type="continuationSeparator" w:id="0">
    <w:p w14:paraId="14912571" w14:textId="77777777" w:rsidR="00E92F12" w:rsidRDefault="00E92F12" w:rsidP="002F24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75AE2" w14:textId="77777777" w:rsidR="000803CC" w:rsidRDefault="000803CC" w:rsidP="002F242C">
    <w:pPr>
      <w:pStyle w:val="Header"/>
    </w:pPr>
    <w:r w:rsidRPr="000803CC">
      <w:rPr>
        <w:noProof/>
      </w:rPr>
      <mc:AlternateContent>
        <mc:Choice Requires="wpg">
          <w:drawing>
            <wp:anchor distT="0" distB="0" distL="114300" distR="114300" simplePos="0" relativeHeight="251657215" behindDoc="1" locked="0" layoutInCell="1" allowOverlap="1" wp14:anchorId="702F5C89" wp14:editId="63FDE56F">
              <wp:simplePos x="0" y="0"/>
              <wp:positionH relativeFrom="column">
                <wp:posOffset>-2536723</wp:posOffset>
              </wp:positionH>
              <wp:positionV relativeFrom="paragraph">
                <wp:posOffset>-1607575</wp:posOffset>
              </wp:positionV>
              <wp:extent cx="10637149" cy="12330000"/>
              <wp:effectExtent l="0" t="0" r="12065" b="0"/>
              <wp:wrapNone/>
              <wp:docPr id="21" name="Group 1" descr="decorative element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0637149" cy="12330000"/>
                        <a:chOff x="0" y="0"/>
                        <a:chExt cx="10638095" cy="12330432"/>
                      </a:xfrm>
                    </wpg:grpSpPr>
                    <wps:wsp>
                      <wps:cNvPr id="22" name="Triangle"/>
                      <wps:cNvSpPr/>
                      <wps:spPr>
                        <a:xfrm>
                          <a:off x="6883399" y="546101"/>
                          <a:ext cx="632461" cy="68199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0"/>
                              </a:moveTo>
                              <a:lnTo>
                                <a:pt x="0" y="20796"/>
                              </a:lnTo>
                              <a:lnTo>
                                <a:pt x="17696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3" name="Triangle"/>
                      <wps:cNvSpPr/>
                      <wps:spPr>
                        <a:xfrm>
                          <a:off x="2730499" y="914401"/>
                          <a:ext cx="431801" cy="40005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6327" y="0"/>
                              </a:moveTo>
                              <a:lnTo>
                                <a:pt x="0" y="21600"/>
                              </a:lnTo>
                              <a:lnTo>
                                <a:pt x="21600" y="1968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4" name="Shape"/>
                      <wps:cNvSpPr/>
                      <wps:spPr>
                        <a:xfrm>
                          <a:off x="1117599" y="1"/>
                          <a:ext cx="3761741" cy="481076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0"/>
                              </a:moveTo>
                              <a:lnTo>
                                <a:pt x="1057" y="16069"/>
                              </a:lnTo>
                              <a:lnTo>
                                <a:pt x="0" y="21600"/>
                              </a:lnTo>
                              <a:lnTo>
                                <a:pt x="21600" y="4716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1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5" name="Shape"/>
                      <wps:cNvSpPr/>
                      <wps:spPr>
                        <a:xfrm>
                          <a:off x="6832599" y="0"/>
                          <a:ext cx="2199641" cy="204851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968" y="21600"/>
                              </a:moveTo>
                              <a:lnTo>
                                <a:pt x="21600" y="1594"/>
                              </a:lnTo>
                              <a:lnTo>
                                <a:pt x="20116" y="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6" name="Shape"/>
                      <wps:cNvSpPr/>
                      <wps:spPr>
                        <a:xfrm>
                          <a:off x="0" y="2387601"/>
                          <a:ext cx="6794500" cy="679450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0635" y="0"/>
                              </a:moveTo>
                              <a:lnTo>
                                <a:pt x="109" y="20526"/>
                              </a:lnTo>
                              <a:lnTo>
                                <a:pt x="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7" name="Shape"/>
                      <wps:cNvSpPr/>
                      <wps:spPr>
                        <a:xfrm>
                          <a:off x="3136900" y="2413001"/>
                          <a:ext cx="6296661" cy="629539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21600"/>
                              </a:moveTo>
                              <a:lnTo>
                                <a:pt x="21600" y="0"/>
                              </a:lnTo>
                              <a:lnTo>
                                <a:pt x="21042" y="4985"/>
                              </a:lnTo>
                              <a:lnTo>
                                <a:pt x="4762" y="2126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8" name="Shape"/>
                      <wps:cNvSpPr/>
                      <wps:spPr>
                        <a:xfrm>
                          <a:off x="3213099" y="2743201"/>
                          <a:ext cx="7424996" cy="7425896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583" h="21582" extrusionOk="0">
                              <a:moveTo>
                                <a:pt x="21574" y="9"/>
                              </a:moveTo>
                              <a:cubicBezTo>
                                <a:pt x="21592" y="28"/>
                                <a:pt x="21585" y="65"/>
                                <a:pt x="21555" y="91"/>
                              </a:cubicBezTo>
                              <a:lnTo>
                                <a:pt x="92" y="21554"/>
                              </a:lnTo>
                              <a:cubicBezTo>
                                <a:pt x="66" y="21580"/>
                                <a:pt x="29" y="21591"/>
                                <a:pt x="10" y="21573"/>
                              </a:cubicBezTo>
                              <a:lnTo>
                                <a:pt x="10" y="21573"/>
                              </a:lnTo>
                              <a:cubicBezTo>
                                <a:pt x="-8" y="21554"/>
                                <a:pt x="-1" y="21517"/>
                                <a:pt x="29" y="21491"/>
                              </a:cubicBezTo>
                              <a:lnTo>
                                <a:pt x="21492" y="32"/>
                              </a:lnTo>
                              <a:cubicBezTo>
                                <a:pt x="21518" y="-2"/>
                                <a:pt x="21555" y="-9"/>
                                <a:pt x="21574" y="9"/>
                              </a:cubicBezTo>
                              <a:lnTo>
                                <a:pt x="21574" y="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29" name="Shape"/>
                      <wps:cNvSpPr/>
                      <wps:spPr>
                        <a:xfrm>
                          <a:off x="5460999" y="1701800"/>
                          <a:ext cx="4419601" cy="4839972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600" y="1876"/>
                              </a:moveTo>
                              <a:lnTo>
                                <a:pt x="0" y="21600"/>
                              </a:lnTo>
                              <a:lnTo>
                                <a:pt x="186" y="17377"/>
                              </a:lnTo>
                              <a:lnTo>
                                <a:pt x="1909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80000"/>
                          </a:schemeClr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0" name="Shape"/>
                      <wps:cNvSpPr/>
                      <wps:spPr>
                        <a:xfrm>
                          <a:off x="546099" y="2921000"/>
                          <a:ext cx="2954021" cy="382905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0" y="16664"/>
                              </a:moveTo>
                              <a:lnTo>
                                <a:pt x="0" y="21600"/>
                              </a:lnTo>
                              <a:lnTo>
                                <a:pt x="20532" y="576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59000">
                              <a:schemeClr val="accent1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1" name="Triangle"/>
                      <wps:cNvSpPr/>
                      <wps:spPr>
                        <a:xfrm>
                          <a:off x="4787899" y="584201"/>
                          <a:ext cx="1988822" cy="200152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18662" y="14542"/>
                              </a:moveTo>
                              <a:lnTo>
                                <a:pt x="21600" y="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2" name="Shape"/>
                      <wps:cNvSpPr/>
                      <wps:spPr>
                        <a:xfrm>
                          <a:off x="3517899" y="6477001"/>
                          <a:ext cx="6146801" cy="58534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4936" y="19669"/>
                              </a:moveTo>
                              <a:lnTo>
                                <a:pt x="0" y="21600"/>
                              </a:lnTo>
                              <a:lnTo>
                                <a:pt x="5449" y="15878"/>
                              </a:lnTo>
                              <a:lnTo>
                                <a:pt x="4936" y="19669"/>
                              </a:lnTo>
                              <a:close/>
                              <a:moveTo>
                                <a:pt x="18677" y="7025"/>
                              </a:moveTo>
                              <a:lnTo>
                                <a:pt x="21600" y="3932"/>
                              </a:lnTo>
                              <a:lnTo>
                                <a:pt x="20685" y="0"/>
                              </a:lnTo>
                              <a:lnTo>
                                <a:pt x="18677" y="2109"/>
                              </a:lnTo>
                              <a:lnTo>
                                <a:pt x="18677" y="7025"/>
                              </a:lnTo>
                              <a:close/>
                              <a:moveTo>
                                <a:pt x="17891" y="2934"/>
                              </a:moveTo>
                              <a:lnTo>
                                <a:pt x="7997" y="13328"/>
                              </a:lnTo>
                              <a:lnTo>
                                <a:pt x="6931" y="19458"/>
                              </a:lnTo>
                              <a:lnTo>
                                <a:pt x="17896" y="7859"/>
                              </a:lnTo>
                              <a:lnTo>
                                <a:pt x="17896" y="2934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50000">
                              <a:schemeClr val="accent1"/>
                            </a:gs>
                            <a:gs pos="100000">
                              <a:schemeClr val="accent4"/>
                            </a:gs>
                          </a:gsLst>
                          <a:lin ang="0" scaled="0"/>
                        </a:gra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3" name="Triangle"/>
                      <wps:cNvSpPr/>
                      <wps:spPr>
                        <a:xfrm>
                          <a:off x="1270000" y="8128001"/>
                          <a:ext cx="2104390" cy="210439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600" y="7834"/>
                              </a:moveTo>
                              <a:lnTo>
                                <a:pt x="21600" y="0"/>
                              </a:ln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4" name="Shape"/>
                      <wps:cNvSpPr/>
                      <wps:spPr>
                        <a:xfrm>
                          <a:off x="2324100" y="1752600"/>
                          <a:ext cx="5975350" cy="85331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595" y="21600"/>
                              </a:moveTo>
                              <a:lnTo>
                                <a:pt x="0" y="21600"/>
                              </a:ln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wps:wsp>
                      <wps:cNvPr id="35" name="Shape"/>
                      <wps:cNvSpPr/>
                      <wps:spPr>
                        <a:xfrm>
                          <a:off x="2324100" y="1752600"/>
                          <a:ext cx="5975350" cy="8533131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extrusionOk="0">
                              <a:moveTo>
                                <a:pt x="21595" y="21600"/>
                              </a:moveTo>
                              <a:lnTo>
                                <a:pt x="0" y="21600"/>
                              </a:lnTo>
                              <a:lnTo>
                                <a:pt x="0" y="0"/>
                              </a:lnTo>
                              <a:lnTo>
                                <a:pt x="21600" y="0"/>
                              </a:ln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0800">
                          <a:solidFill>
                            <a:schemeClr val="accent4"/>
                          </a:solidFill>
                          <a:miter lim="400000"/>
                        </a:ln>
                        <a:effectLst>
                          <a:outerShdw blurRad="152400" dist="50800" dir="5400000" algn="ctr" rotWithShape="0">
                            <a:schemeClr val="tx2">
                              <a:alpha val="65000"/>
                            </a:schemeClr>
                          </a:outerShdw>
                        </a:effectLst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6983305" id="Group 1" o:spid="_x0000_s1026" alt="decorative elements" style="position:absolute;margin-left:-199.75pt;margin-top:-126.6pt;width:837.55pt;height:970.85pt;z-index:-251659265" coordsize="106380,123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">
              <o:lock v:ext="edit" aspectratio="t"/>
              <v:shape id="Triangle" o:spid="_x0000_s1027" style="position:absolute;left:68833;top:5461;width:6325;height:681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" path="m21600,l,20796r17696,804l21600,xe" fillcolor="#16bffd [3208]" stroked="f" strokeweight="1pt">
                <v:stroke miterlimit="4" joinstyle="miter"/>
                <v:path arrowok="t" o:extrusionok="f" o:connecttype="custom" o:connectlocs="316231,340996;316231,340996;316231,340996;316231,340996" o:connectangles="0,90,180,270"/>
              </v:shape>
              <v:shape id="Triangle" o:spid="_x0000_s1028" style="position:absolute;left:27304;top:9144;width:4319;height:400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" path="m16327,l,21600,21600,19680,16327,xe" fillcolor="#b620b4 [3205]" stroked="f" strokeweight="1pt">
                <v:fill opacity="52428f"/>
                <v:stroke miterlimit="4" joinstyle="miter"/>
                <v:path arrowok="t" o:extrusionok="f" o:connecttype="custom" o:connectlocs="215901,200025;215901,200025;215901,200025;215901,200025" o:connectangles="0,90,180,270"/>
              </v:shape>
              <v:shape id="Shape" o:spid="_x0000_s1029" style="position:absolute;left:11175;width:37618;height:481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" path="m21600,l1057,16069,,21600,21600,4716,21600,xe" fillcolor="#b620b4 [3205]" stroked="f" strokeweight="1pt">
                <v:fill color2="#7437bc [3204]" angle="90" focus="100%" type="gradient">
                  <o:fill v:ext="view" type="gradientUnscaled"/>
                </v:fill>
                <v:stroke miterlimit="4" joinstyle="miter"/>
                <v:path arrowok="t" o:extrusionok="f" o:connecttype="custom" o:connectlocs="1880871,2405381;1880871,2405381;1880871,2405381;1880871,2405381" o:connectangles="0,90,180,270"/>
              </v:shape>
              <v:shape id="Shape" o:spid="_x0000_s1030" style="position:absolute;left:68325;width:21997;height:20485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" path="m2968,21600l21600,1594,20116,,,21600r2968,xe" fillcolor="#7437bc [3204]" stroked="f" strokeweight="1pt">
                <v:stroke miterlimit="4" joinstyle="miter"/>
                <v:path arrowok="t" o:extrusionok="f" o:connecttype="custom" o:connectlocs="1099821,1024256;1099821,1024256;1099821,1024256;1099821,1024256" o:connectangles="0,90,180,270"/>
              </v:shape>
              <v:shape id="Shape" o:spid="_x0000_s1031" style="position:absolute;top:23876;width:67945;height:67945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" path="m20635,l109,20526,,21600,21600,r-965,xe" fillcolor="#16bffd [3208]" stroked="f" strokeweight="1pt">
                <v:fill opacity="52428f"/>
                <v:stroke miterlimit="4" joinstyle="miter"/>
                <v:path arrowok="t" o:extrusionok="f" o:connecttype="custom" o:connectlocs="3397250,3397250;3397250,3397250;3397250,3397250;3397250,3397250" o:connectangles="0,90,180,270"/>
              </v:shape>
              <v:shape id="Shape" o:spid="_x0000_s1032" style="position:absolute;left:31369;top:24130;width:62966;height:6295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" path="m,21600l21600,r-558,4985l4762,21269,,21600xe" fillcolor="#395398 [3207]" stroked="f" strokeweight="1pt">
                <v:stroke miterlimit="4" joinstyle="miter"/>
                <v:path arrowok="t" o:extrusionok="f" o:connecttype="custom" o:connectlocs="3148331,3147695;3148331,3147695;3148331,3147695;3148331,3147695" o:connectangles="0,90,180,270"/>
              </v:shape>
              <v:shape id="Shape" o:spid="_x0000_s1033" style="position:absolute;left:32130;top:27432;width:74250;height:74258;visibility:visible;mso-wrap-style:square;v-text-anchor:middle" coordsize="21583,21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" path="m21574,9v18,19,11,56,-19,82l92,21554v-26,26,-63,37,-82,19l10,21573v-18,-19,-11,-56,19,-82l21492,32v26,-34,63,-41,82,-23l21574,9xe" fillcolor="#b620b4 [3205]" stroked="f" strokeweight="1pt">
                <v:stroke miterlimit="4" joinstyle="miter"/>
                <v:path arrowok="t" o:extrusionok="f" o:connecttype="custom" o:connectlocs="3712498,3712948;3712498,3712948;3712498,3712948;3712498,3712948" o:connectangles="0,90,180,270"/>
              </v:shape>
              <v:shape id="Shape" o:spid="_x0000_s1034" style="position:absolute;left:54609;top:17018;width:44197;height:4839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" path="m21600,1876l,21600,186,17377,19099,r2501,1876xe" fillcolor="#16bffd [3208]" stroked="f" strokeweight="1pt">
                <v:fill opacity="52428f"/>
                <v:stroke miterlimit="4" joinstyle="miter"/>
                <v:path arrowok="t" o:extrusionok="f" o:connecttype="custom" o:connectlocs="2209801,2419986;2209801,2419986;2209801,2419986;2209801,2419986" o:connectangles="0,90,180,270"/>
              </v:shape>
              <v:shape id="Shape" o:spid="_x0000_s1035" style="position:absolute;left:5460;top:29210;width:29541;height:3829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" path="m,16664r,4936l20532,5760,21600,,,16664xe" fillcolor="#b620b4 [3205]" stroked="f" strokeweight="1pt">
                <v:fill color2="#7437bc [3204]" angle="90" colors="0 #b620b4;38666f #7437bc" focus="100%" type="gradient">
                  <o:fill v:ext="view" type="gradientUnscaled"/>
                </v:fill>
                <v:stroke miterlimit="4" joinstyle="miter"/>
                <v:path arrowok="t" o:extrusionok="f" o:connecttype="custom" o:connectlocs="1477011,1914526;1477011,1914526;1477011,1914526;1477011,1914526" o:connectangles="0,90,180,270"/>
              </v:shape>
              <v:shape id="Triangle" o:spid="_x0000_s1036" style="position:absolute;left:47878;top:5842;width:19889;height:20015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" path="m18662,14542l21600,,,21600,18662,14542xe" fillcolor="#92fcff [3209]" stroked="f" strokeweight="1pt">
                <v:stroke miterlimit="4" joinstyle="miter"/>
                <v:path arrowok="t" o:extrusionok="f" o:connecttype="custom" o:connectlocs="994411,1000760;994411,1000760;994411,1000760;994411,1000760" o:connectangles="0,90,180,270"/>
              </v:shape>
              <v:shape id="Shape" o:spid="_x0000_s1037" style="position:absolute;left:35178;top:64770;width:61469;height:5853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" path="m4936,19669l,21600,5449,15878r-513,3791xm18677,7025l21600,3932,20685,,18677,2109r,4916xm17891,2934l7997,13328,6931,19458,17896,7859r,-4925l17891,2934xe" fillcolor="#b620b4 [3205]" stroked="f" strokeweight="1pt">
                <v:fill color2="#395398 [3207]" angle="90" colors="0 #b620b4;.5 #7437bc;1 #395398" focus="100%" type="gradient">
                  <o:fill v:ext="view" type="gradientUnscaled"/>
                </v:fill>
                <v:stroke miterlimit="4" joinstyle="miter"/>
                <v:path arrowok="t" o:extrusionok="f" o:connecttype="custom" o:connectlocs="3073401,2926716;3073401,2926716;3073401,2926716;3073401,2926716" o:connectangles="0,90,180,270"/>
              </v:shape>
              <v:shape id="Triangle" o:spid="_x0000_s1038" style="position:absolute;left:12700;top:81280;width:21043;height:2104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" path="m600,7834l21600,,,21600,600,7834xe" fillcolor="#b620b4 [3205]" stroked="f" strokeweight="1pt">
                <v:stroke miterlimit="4" joinstyle="miter"/>
                <v:path arrowok="t" o:extrusionok="f" o:connecttype="custom" o:connectlocs="1052195,1052195;1052195,1052195;1052195,1052195;1052195,1052195" o:connectangles="0,90,180,270"/>
              </v:shape>
              <v:shape id="Shape" o:spid="_x0000_s1039" style="position:absolute;left:23241;top:17526;width:59753;height:85331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" path="m21595,21600l,21600,,,21600,r,21600l21595,21600xe" fillcolor="black" stroked="f" strokeweight="1pt">
                <v:stroke miterlimit="4" joinstyle="miter"/>
                <v:path arrowok="t" o:extrusionok="f" o:connecttype="custom" o:connectlocs="2987675,4266566;2987675,4266566;2987675,4266566;2987675,4266566" o:connectangles="0,90,180,270"/>
              </v:shape>
              <v:shape id="Shape" o:spid="_x0000_s1040" style="position:absolute;left:23241;top:17526;width:59753;height:85331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" path="m21595,21600l,21600,,,21600,r,21600l21595,21600xe" fillcolor="white [3212]" strokecolor="#395398 [3207]" strokeweight="4pt">
                <v:stroke miterlimit="4" joinstyle="miter"/>
                <v:shadow on="t" color="#5e5e5e [3215]" opacity="42598f" offset="0,4pt"/>
                <v:path arrowok="t" o:extrusionok="f" o:connecttype="custom" o:connectlocs="2987675,4266566;2987675,4266566;2987675,4266566;2987675,4266566" o:connectangles="0,90,180,270"/>
              </v:shape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1E57D0AE" wp14:editId="29ED78A2">
          <wp:simplePos x="0" y="0"/>
          <wp:positionH relativeFrom="column">
            <wp:posOffset>4143662</wp:posOffset>
          </wp:positionH>
          <wp:positionV relativeFrom="paragraph">
            <wp:posOffset>486697</wp:posOffset>
          </wp:positionV>
          <wp:extent cx="1244600" cy="406400"/>
          <wp:effectExtent l="0" t="0" r="0" b="0"/>
          <wp:wrapNone/>
          <wp:docPr id="36" name="Picture 36" descr="Logo placeholder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A7774"/>
    <w:multiLevelType w:val="hybridMultilevel"/>
    <w:tmpl w:val="CADAB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3168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BCE"/>
    <w:rsid w:val="000803CC"/>
    <w:rsid w:val="000D6B25"/>
    <w:rsid w:val="00130150"/>
    <w:rsid w:val="00215C4E"/>
    <w:rsid w:val="002735FC"/>
    <w:rsid w:val="002C21BA"/>
    <w:rsid w:val="002F242C"/>
    <w:rsid w:val="00321217"/>
    <w:rsid w:val="003257BC"/>
    <w:rsid w:val="00357720"/>
    <w:rsid w:val="00412A85"/>
    <w:rsid w:val="004500F3"/>
    <w:rsid w:val="00563B4E"/>
    <w:rsid w:val="005B65E3"/>
    <w:rsid w:val="00640FB0"/>
    <w:rsid w:val="006867BA"/>
    <w:rsid w:val="006F2034"/>
    <w:rsid w:val="007C2BCE"/>
    <w:rsid w:val="007E38B1"/>
    <w:rsid w:val="008761A5"/>
    <w:rsid w:val="008E2DAF"/>
    <w:rsid w:val="009B567D"/>
    <w:rsid w:val="009E74B7"/>
    <w:rsid w:val="00A77633"/>
    <w:rsid w:val="00AC73A1"/>
    <w:rsid w:val="00C664C2"/>
    <w:rsid w:val="00D1437E"/>
    <w:rsid w:val="00D51EA6"/>
    <w:rsid w:val="00D91286"/>
    <w:rsid w:val="00E82DE2"/>
    <w:rsid w:val="00E92F12"/>
    <w:rsid w:val="00F0219B"/>
    <w:rsid w:val="00F03C75"/>
    <w:rsid w:val="00F429C8"/>
    <w:rsid w:val="00F804CB"/>
    <w:rsid w:val="00F96C26"/>
    <w:rsid w:val="00FB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A16ED88"/>
  <w14:defaultImageDpi w14:val="96"/>
  <w15:docId w15:val="{024B3469-BE4A-4EE1-B049-D54E789A1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6F2034"/>
    <w:pPr>
      <w:widowControl w:val="0"/>
      <w:autoSpaceDE w:val="0"/>
      <w:autoSpaceDN w:val="0"/>
      <w:adjustRightInd w:val="0"/>
      <w:spacing w:after="240"/>
    </w:pPr>
    <w:rPr>
      <w:color w:val="000000" w:themeColor="text1"/>
    </w:rPr>
  </w:style>
  <w:style w:type="paragraph" w:styleId="Heading1">
    <w:name w:val="heading 1"/>
    <w:basedOn w:val="ContactInfo"/>
    <w:next w:val="Normal"/>
    <w:link w:val="Heading1Char"/>
    <w:uiPriority w:val="9"/>
    <w:rsid w:val="00FB60ED"/>
    <w:pPr>
      <w:outlineLvl w:val="0"/>
    </w:pPr>
    <w:rPr>
      <w:b/>
      <w:color w:val="16BFFD" w:themeColor="accent5"/>
      <w:sz w:val="40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FB60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56298C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2735FC"/>
  </w:style>
  <w:style w:type="character" w:customStyle="1" w:styleId="BodyTextChar">
    <w:name w:val="Body Text Char"/>
    <w:basedOn w:val="DefaultParagraphFont"/>
    <w:link w:val="BodyText"/>
    <w:uiPriority w:val="1"/>
    <w:semiHidden/>
    <w:rsid w:val="00640FB0"/>
    <w:rPr>
      <w:color w:val="000000" w:themeColor="text1"/>
    </w:rPr>
  </w:style>
  <w:style w:type="paragraph" w:styleId="ListParagraph">
    <w:name w:val="List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0803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242C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803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242C"/>
    <w:rPr>
      <w:rFonts w:ascii="Georgia" w:hAnsi="Georgia" w:cs="Georgia"/>
      <w:sz w:val="22"/>
      <w:szCs w:val="22"/>
    </w:rPr>
  </w:style>
  <w:style w:type="paragraph" w:customStyle="1" w:styleId="Information">
    <w:name w:val="Information"/>
    <w:basedOn w:val="BodyText"/>
    <w:uiPriority w:val="1"/>
    <w:semiHidden/>
    <w:qFormat/>
    <w:rsid w:val="004500F3"/>
    <w:pPr>
      <w:kinsoku w:val="0"/>
      <w:overflowPunct w:val="0"/>
      <w:spacing w:before="360" w:after="0"/>
      <w:contextualSpacing/>
    </w:pPr>
    <w:rPr>
      <w:rFonts w:asciiTheme="majorHAnsi" w:hAnsiTheme="majorHAnsi" w:cs="Arial"/>
      <w:szCs w:val="20"/>
    </w:rPr>
  </w:style>
  <w:style w:type="table" w:styleId="TableGrid">
    <w:name w:val="Table Grid"/>
    <w:basedOn w:val="TableNormal"/>
    <w:uiPriority w:val="39"/>
    <w:rsid w:val="000803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semiHidden/>
    <w:qFormat/>
    <w:rsid w:val="009E74B7"/>
    <w:pPr>
      <w:kinsoku w:val="0"/>
      <w:overflowPunct w:val="0"/>
      <w:spacing w:before="480" w:after="360"/>
    </w:pPr>
    <w:rPr>
      <w:rFonts w:asciiTheme="majorHAnsi" w:hAnsiTheme="majorHAnsi" w:cs="Arial"/>
      <w:color w:val="7437BC" w:themeColor="accent1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F2034"/>
    <w:rPr>
      <w:rFonts w:asciiTheme="majorHAnsi" w:hAnsiTheme="majorHAnsi" w:cs="Arial"/>
      <w:color w:val="7437BC" w:themeColor="accent1"/>
      <w:sz w:val="32"/>
      <w:szCs w:val="32"/>
    </w:rPr>
  </w:style>
  <w:style w:type="paragraph" w:customStyle="1" w:styleId="Address">
    <w:name w:val="Address"/>
    <w:basedOn w:val="Normal"/>
    <w:uiPriority w:val="1"/>
    <w:semiHidden/>
    <w:qFormat/>
    <w:rsid w:val="00640FB0"/>
    <w:pPr>
      <w:widowControl/>
      <w:autoSpaceDE/>
      <w:autoSpaceDN/>
      <w:adjustRightInd/>
      <w:spacing w:line="271" w:lineRule="auto"/>
      <w:ind w:right="720"/>
    </w:pPr>
    <w:rPr>
      <w:rFonts w:eastAsiaTheme="minorHAnsi" w:cstheme="minorBidi"/>
      <w:szCs w:val="28"/>
    </w:rPr>
  </w:style>
  <w:style w:type="character" w:styleId="PlaceholderText">
    <w:name w:val="Placeholder Text"/>
    <w:basedOn w:val="DefaultParagraphFont"/>
    <w:uiPriority w:val="99"/>
    <w:semiHidden/>
    <w:rsid w:val="002F242C"/>
    <w:rPr>
      <w:color w:val="808080"/>
    </w:rPr>
  </w:style>
  <w:style w:type="paragraph" w:customStyle="1" w:styleId="ContactInfo">
    <w:name w:val="Contact Info"/>
    <w:basedOn w:val="Normal"/>
    <w:uiPriority w:val="3"/>
    <w:qFormat/>
    <w:rsid w:val="00FB60ED"/>
    <w:pPr>
      <w:widowControl/>
      <w:autoSpaceDE/>
      <w:autoSpaceDN/>
      <w:adjustRightInd/>
      <w:spacing w:before="60" w:after="0" w:line="276" w:lineRule="auto"/>
    </w:pPr>
    <w:rPr>
      <w:rFonts w:eastAsiaTheme="minorHAnsi" w:cstheme="minorBidi"/>
      <w:sz w:val="20"/>
      <w:szCs w:val="18"/>
    </w:rPr>
  </w:style>
  <w:style w:type="paragraph" w:styleId="Closing">
    <w:name w:val="Closing"/>
    <w:basedOn w:val="Normal"/>
    <w:next w:val="Signature"/>
    <w:link w:val="ClosingChar"/>
    <w:uiPriority w:val="6"/>
    <w:semiHidden/>
    <w:qFormat/>
    <w:rsid w:val="002F242C"/>
    <w:pPr>
      <w:widowControl/>
      <w:autoSpaceDE/>
      <w:autoSpaceDN/>
      <w:adjustRightInd/>
      <w:spacing w:after="960"/>
    </w:pPr>
    <w:rPr>
      <w:rFonts w:eastAsiaTheme="minorHAnsi" w:cstheme="minorBidi"/>
    </w:rPr>
  </w:style>
  <w:style w:type="character" w:customStyle="1" w:styleId="ClosingChar">
    <w:name w:val="Closing Char"/>
    <w:basedOn w:val="DefaultParagraphFont"/>
    <w:link w:val="Closing"/>
    <w:uiPriority w:val="6"/>
    <w:semiHidden/>
    <w:rsid w:val="006F2034"/>
    <w:rPr>
      <w:rFonts w:eastAsiaTheme="minorHAnsi" w:cstheme="minorBidi"/>
      <w:color w:val="000000" w:themeColor="text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242C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F242C"/>
  </w:style>
  <w:style w:type="paragraph" w:styleId="NoSpacing">
    <w:name w:val="No Spacing"/>
    <w:uiPriority w:val="1"/>
    <w:rsid w:val="002F242C"/>
    <w:pPr>
      <w:widowControl w:val="0"/>
      <w:autoSpaceDE w:val="0"/>
      <w:autoSpaceDN w:val="0"/>
      <w:adjustRightInd w:val="0"/>
    </w:pPr>
    <w:rPr>
      <w:color w:val="000000" w:themeColor="text1"/>
    </w:rPr>
  </w:style>
  <w:style w:type="paragraph" w:styleId="Date">
    <w:name w:val="Date"/>
    <w:basedOn w:val="Normal"/>
    <w:next w:val="Normal"/>
    <w:link w:val="DateChar"/>
    <w:uiPriority w:val="99"/>
    <w:semiHidden/>
    <w:rsid w:val="002F242C"/>
    <w:pPr>
      <w:spacing w:before="480"/>
    </w:pPr>
  </w:style>
  <w:style w:type="character" w:customStyle="1" w:styleId="DateChar">
    <w:name w:val="Date Char"/>
    <w:basedOn w:val="DefaultParagraphFont"/>
    <w:link w:val="Date"/>
    <w:uiPriority w:val="99"/>
    <w:semiHidden/>
    <w:rsid w:val="006F2034"/>
    <w:rPr>
      <w:color w:val="000000" w:themeColor="text1"/>
    </w:rPr>
  </w:style>
  <w:style w:type="character" w:customStyle="1" w:styleId="Heading1Char">
    <w:name w:val="Heading 1 Char"/>
    <w:basedOn w:val="DefaultParagraphFont"/>
    <w:link w:val="Heading1"/>
    <w:uiPriority w:val="9"/>
    <w:rsid w:val="00FB60ED"/>
    <w:rPr>
      <w:rFonts w:eastAsiaTheme="minorHAnsi" w:cstheme="minorBidi"/>
      <w:b/>
      <w:color w:val="16BFFD" w:themeColor="accent5"/>
      <w:sz w:val="40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B60ED"/>
    <w:rPr>
      <w:rFonts w:asciiTheme="majorHAnsi" w:eastAsiaTheme="majorEastAsia" w:hAnsiTheme="majorHAnsi" w:cstheme="majorBidi"/>
      <w:color w:val="56298C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7C2BC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7C2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aaplacer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aaplacer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tina\AppData\Roaming\Microsoft\Templates\Purple%20graphic%20fax%20cover.dotx" TargetMode="External"/></Relationships>
</file>

<file path=word/theme/theme1.xml><?xml version="1.0" encoding="utf-8"?>
<a:theme xmlns:a="http://schemas.openxmlformats.org/drawingml/2006/main" name="Additional Set">
  <a:themeElements>
    <a:clrScheme name="Additional Set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7437BC"/>
      </a:accent1>
      <a:accent2>
        <a:srgbClr val="B620B4"/>
      </a:accent2>
      <a:accent3>
        <a:srgbClr val="EC008C"/>
      </a:accent3>
      <a:accent4>
        <a:srgbClr val="395398"/>
      </a:accent4>
      <a:accent5>
        <a:srgbClr val="16BFFD"/>
      </a:accent5>
      <a:accent6>
        <a:srgbClr val="92FCFF"/>
      </a:accent6>
      <a:hlink>
        <a:srgbClr val="0000FF"/>
      </a:hlink>
      <a:folHlink>
        <a:srgbClr val="FF00FF"/>
      </a:folHlink>
    </a:clrScheme>
    <a:fontScheme name="Custom 26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Additional Set" id="{AB421D34-0AC1-814B-BA93-E9CF2C5FB130}" vid="{23839D68-61AB-AD42-BE82-786DA3D32B2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BB9A25D-57BC-49FF-81B6-6858567A83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81F800-6A2F-44F5-BC0E-A8F1ED8A3F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516D93-41AB-43FF-BEE7-17B66120619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Purple graphic fax cover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Arrostuto</dc:creator>
  <cp:keywords/>
  <dc:description/>
  <cp:lastModifiedBy>MAXWELL, THERESA</cp:lastModifiedBy>
  <cp:revision>3</cp:revision>
  <cp:lastPrinted>2024-12-30T17:12:00Z</cp:lastPrinted>
  <dcterms:created xsi:type="dcterms:W3CDTF">2026-05-18T16:42:00Z</dcterms:created>
  <dcterms:modified xsi:type="dcterms:W3CDTF">2026-05-20T21:04:00Z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